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A20C0" w14:textId="77777777" w:rsidR="00A44023" w:rsidRDefault="00A44023" w:rsidP="00A44023">
      <w:pPr>
        <w:ind w:right="1124"/>
        <w:jc w:val="center"/>
        <w:rPr>
          <w:rFonts w:ascii="Times New Roman" w:hAnsi="Times New Roman"/>
          <w:b/>
          <w:bCs/>
        </w:rPr>
      </w:pPr>
      <w:r>
        <w:rPr>
          <w:rFonts w:ascii="Times New Roman" w:hAnsi="Times New Roman"/>
          <w:b/>
          <w:bCs/>
        </w:rPr>
        <w:t>ILMO. SR.</w:t>
      </w:r>
    </w:p>
    <w:p w14:paraId="5D372F1A" w14:textId="77777777" w:rsidR="00A44023" w:rsidRDefault="00A44023" w:rsidP="00A44023">
      <w:pPr>
        <w:ind w:right="1124"/>
        <w:rPr>
          <w:rFonts w:ascii="Times New Roman" w:hAnsi="Times New Roman"/>
          <w:b/>
          <w:bCs/>
        </w:rPr>
      </w:pPr>
      <w:r>
        <w:rPr>
          <w:rFonts w:ascii="Times New Roman" w:hAnsi="Times New Roman"/>
          <w:b/>
          <w:bCs/>
        </w:rPr>
        <w:t> </w:t>
      </w:r>
    </w:p>
    <w:p w14:paraId="2916F1FB" w14:textId="77777777" w:rsidR="00A44023" w:rsidRDefault="00A44023" w:rsidP="00A44023">
      <w:pPr>
        <w:pStyle w:val="Textoindependiente"/>
        <w:spacing w:before="0" w:beforeAutospacing="0" w:after="0" w:afterAutospacing="0"/>
        <w:ind w:right="1124"/>
        <w:jc w:val="both"/>
        <w:rPr>
          <w:rFonts w:ascii="Courier New" w:hAnsi="Courier New" w:cs="Courier New"/>
          <w:lang w:val="es-ES_tradnl"/>
        </w:rPr>
      </w:pPr>
      <w:r>
        <w:rPr>
          <w:rFonts w:ascii="Times New Roman" w:hAnsi="Times New Roman" w:cs="Times New Roman"/>
          <w:lang w:val="es-ES_tradnl"/>
        </w:rPr>
        <w:t xml:space="preserve">       </w:t>
      </w:r>
    </w:p>
    <w:p w14:paraId="704DF57C" w14:textId="77777777" w:rsidR="00A44023" w:rsidRDefault="00A44023" w:rsidP="00A44023">
      <w:pPr>
        <w:pStyle w:val="Textoindependiente"/>
        <w:spacing w:before="0" w:beforeAutospacing="0" w:after="0" w:afterAutospacing="0"/>
        <w:ind w:right="1124"/>
        <w:jc w:val="both"/>
        <w:rPr>
          <w:rFonts w:ascii="Times New Roman" w:hAnsi="Times New Roman" w:cs="Times New Roman"/>
          <w:lang w:val="es-ES_tradnl"/>
        </w:rPr>
      </w:pPr>
      <w:r>
        <w:rPr>
          <w:rFonts w:ascii="Times New Roman" w:hAnsi="Times New Roman" w:cs="Times New Roman"/>
          <w:lang w:val="es-ES_tradnl"/>
        </w:rPr>
        <w:t> </w:t>
      </w:r>
    </w:p>
    <w:p w14:paraId="79CF84F0" w14:textId="77777777" w:rsidR="00A44023" w:rsidRDefault="00A44023" w:rsidP="00A44023">
      <w:pPr>
        <w:pStyle w:val="Textoindependiente"/>
        <w:spacing w:before="0" w:beforeAutospacing="0" w:after="0" w:afterAutospacing="0"/>
        <w:ind w:right="1124"/>
        <w:jc w:val="both"/>
        <w:rPr>
          <w:rFonts w:ascii="Courier New" w:hAnsi="Courier New" w:cs="Courier New"/>
          <w:lang w:val="es-ES_tradnl"/>
        </w:rPr>
      </w:pPr>
      <w:r>
        <w:rPr>
          <w:rFonts w:ascii="Times New Roman" w:hAnsi="Times New Roman" w:cs="Times New Roman"/>
          <w:lang w:val="es-ES_tradnl"/>
        </w:rPr>
        <w:t xml:space="preserve">        En cumplimiento de lo dispuesto en el artículo</w:t>
      </w:r>
      <w:r w:rsidR="00225AAD">
        <w:rPr>
          <w:rFonts w:ascii="Times New Roman" w:hAnsi="Times New Roman" w:cs="Times New Roman"/>
          <w:lang w:val="es-ES_tradnl"/>
        </w:rPr>
        <w:t xml:space="preserve"> 203</w:t>
      </w:r>
      <w:r w:rsidR="00221654">
        <w:rPr>
          <w:rFonts w:ascii="Times New Roman" w:hAnsi="Times New Roman" w:cs="Times New Roman"/>
          <w:lang w:val="es-ES_tradnl"/>
        </w:rPr>
        <w:t xml:space="preserve"> </w:t>
      </w:r>
      <w:r>
        <w:rPr>
          <w:rFonts w:ascii="Times New Roman" w:hAnsi="Times New Roman" w:cs="Times New Roman"/>
          <w:lang w:val="es-ES_tradnl"/>
        </w:rPr>
        <w:t>de la Ley Hipotecaria y disposiciones concordantes, sobre</w:t>
      </w:r>
      <w:r w:rsidR="00225AAD">
        <w:rPr>
          <w:rFonts w:ascii="Times New Roman" w:hAnsi="Times New Roman" w:cs="Times New Roman"/>
          <w:lang w:val="es-ES_tradnl"/>
        </w:rPr>
        <w:t xml:space="preserve"> expedientes de dominio para la inmatriculación de finca no inscrita</w:t>
      </w:r>
      <w:r>
        <w:rPr>
          <w:rFonts w:ascii="Times New Roman" w:hAnsi="Times New Roman" w:cs="Times New Roman"/>
          <w:lang w:val="es-ES_tradnl"/>
        </w:rPr>
        <w:t>, tengo el honor de remitir a V.I. edicto comunicando al público la tramitació</w:t>
      </w:r>
      <w:r w:rsidR="00221654">
        <w:rPr>
          <w:rFonts w:ascii="Times New Roman" w:hAnsi="Times New Roman" w:cs="Times New Roman"/>
          <w:lang w:val="es-ES_tradnl"/>
        </w:rPr>
        <w:t>n del acta a que se refiere, a efectos de que sirva de notificación al Concello de su Presidencia, y también para su</w:t>
      </w:r>
      <w:r>
        <w:rPr>
          <w:rFonts w:ascii="Times New Roman" w:hAnsi="Times New Roman" w:cs="Times New Roman"/>
          <w:lang w:val="es-ES_tradnl"/>
        </w:rPr>
        <w:t xml:space="preserve"> exposición en el tablón de anuncios del Ayuntamiento de su digna presidencia durante </w:t>
      </w:r>
      <w:r w:rsidR="00225AAD">
        <w:rPr>
          <w:rFonts w:ascii="Times New Roman" w:hAnsi="Times New Roman" w:cs="Times New Roman"/>
          <w:lang w:val="es-ES_tradnl"/>
        </w:rPr>
        <w:t>el plazo de un mes</w:t>
      </w:r>
      <w:r w:rsidR="00221654">
        <w:rPr>
          <w:rFonts w:ascii="Times New Roman" w:hAnsi="Times New Roman" w:cs="Times New Roman"/>
          <w:lang w:val="es-ES_tradnl"/>
        </w:rPr>
        <w:t>; rogándole dé las ó</w:t>
      </w:r>
      <w:r>
        <w:rPr>
          <w:rFonts w:ascii="Times New Roman" w:hAnsi="Times New Roman" w:cs="Times New Roman"/>
          <w:lang w:val="es-ES_tradnl"/>
        </w:rPr>
        <w:t>rdenes oportunas para que así se haga y transcurrido el plazo mencionado me sea devuelto con expresión de haberse cumplido dicho trámite.</w:t>
      </w:r>
    </w:p>
    <w:p w14:paraId="292BE4CC" w14:textId="77777777" w:rsidR="00A44023" w:rsidRDefault="00A44023" w:rsidP="00A44023">
      <w:pPr>
        <w:ind w:right="1124"/>
        <w:rPr>
          <w:rFonts w:ascii="Times New Roman" w:hAnsi="Times New Roman"/>
        </w:rPr>
      </w:pPr>
      <w:r>
        <w:rPr>
          <w:rFonts w:ascii="Times New Roman" w:hAnsi="Times New Roman"/>
        </w:rPr>
        <w:t> </w:t>
      </w:r>
    </w:p>
    <w:p w14:paraId="13F53875" w14:textId="77777777" w:rsidR="00A44023" w:rsidRDefault="00A44023" w:rsidP="00FC50CA">
      <w:pPr>
        <w:ind w:right="1124"/>
        <w:rPr>
          <w:rFonts w:ascii="Times New Roman" w:hAnsi="Times New Roman"/>
        </w:rPr>
      </w:pPr>
      <w:r>
        <w:rPr>
          <w:rFonts w:ascii="Times New Roman" w:hAnsi="Times New Roman"/>
        </w:rPr>
        <w:t xml:space="preserve">            En la ciudad de Betanzos, a</w:t>
      </w:r>
      <w:r w:rsidR="00FC50CA">
        <w:rPr>
          <w:rFonts w:ascii="Times New Roman" w:hAnsi="Times New Roman"/>
        </w:rPr>
        <w:t xml:space="preserve"> </w:t>
      </w:r>
      <w:r w:rsidR="002B1F0B">
        <w:rPr>
          <w:rFonts w:ascii="Times New Roman" w:hAnsi="Times New Roman"/>
        </w:rPr>
        <w:t>once de Agosto</w:t>
      </w:r>
      <w:r w:rsidR="00A655E1">
        <w:rPr>
          <w:rFonts w:ascii="Times New Roman" w:hAnsi="Times New Roman"/>
        </w:rPr>
        <w:t xml:space="preserve"> de dos</w:t>
      </w:r>
      <w:r w:rsidR="007952B0">
        <w:rPr>
          <w:rFonts w:ascii="Times New Roman" w:hAnsi="Times New Roman"/>
        </w:rPr>
        <w:t xml:space="preserve"> mil veinti</w:t>
      </w:r>
      <w:r w:rsidR="003E0E07">
        <w:rPr>
          <w:rFonts w:ascii="Times New Roman" w:hAnsi="Times New Roman"/>
        </w:rPr>
        <w:t>séis</w:t>
      </w:r>
      <w:r w:rsidR="00FC50CA">
        <w:rPr>
          <w:rFonts w:ascii="Times New Roman" w:hAnsi="Times New Roman"/>
        </w:rPr>
        <w:t>.</w:t>
      </w:r>
    </w:p>
    <w:p w14:paraId="4183ABE2" w14:textId="77777777" w:rsidR="00A44023" w:rsidRDefault="00A44023" w:rsidP="00A44023">
      <w:pPr>
        <w:ind w:right="1124"/>
        <w:rPr>
          <w:rFonts w:ascii="Times New Roman" w:hAnsi="Times New Roman"/>
        </w:rPr>
      </w:pPr>
      <w:r>
        <w:rPr>
          <w:rFonts w:ascii="Times New Roman" w:hAnsi="Times New Roman"/>
        </w:rPr>
        <w:t> </w:t>
      </w:r>
    </w:p>
    <w:p w14:paraId="7365CC99" w14:textId="77777777" w:rsidR="00A44023" w:rsidRDefault="00A44023" w:rsidP="00A44023">
      <w:pPr>
        <w:ind w:right="1124"/>
        <w:rPr>
          <w:rFonts w:ascii="Arial Unicode MS" w:hAnsi="Arial Unicode MS" w:cs="Arial Unicode MS"/>
        </w:rPr>
      </w:pPr>
      <w:r>
        <w:rPr>
          <w:rFonts w:ascii="Times New Roman" w:hAnsi="Times New Roman"/>
        </w:rPr>
        <w:t xml:space="preserve">                                 El Notario.</w:t>
      </w:r>
    </w:p>
    <w:p w14:paraId="2366FF12" w14:textId="77777777" w:rsidR="00A44023" w:rsidRDefault="00A44023" w:rsidP="00A44023">
      <w:pPr>
        <w:ind w:right="1124"/>
        <w:rPr>
          <w:rFonts w:ascii="Times New Roman" w:hAnsi="Times New Roman"/>
        </w:rPr>
      </w:pPr>
      <w:r>
        <w:rPr>
          <w:rFonts w:ascii="Times New Roman" w:hAnsi="Times New Roman"/>
        </w:rPr>
        <w:t> </w:t>
      </w:r>
    </w:p>
    <w:p w14:paraId="4154282F" w14:textId="77777777" w:rsidR="00A44023" w:rsidRDefault="00A44023" w:rsidP="00A44023">
      <w:pPr>
        <w:ind w:right="1124"/>
        <w:rPr>
          <w:rFonts w:ascii="Times New Roman" w:hAnsi="Times New Roman"/>
        </w:rPr>
      </w:pPr>
      <w:r>
        <w:rPr>
          <w:rFonts w:ascii="Times New Roman" w:hAnsi="Times New Roman"/>
        </w:rPr>
        <w:t> </w:t>
      </w:r>
    </w:p>
    <w:p w14:paraId="54967A53" w14:textId="77777777" w:rsidR="00A44023" w:rsidRDefault="00221654" w:rsidP="00A44023">
      <w:pPr>
        <w:pStyle w:val="Textoindependiente2"/>
        <w:spacing w:before="0" w:beforeAutospacing="0" w:after="0" w:afterAutospacing="0"/>
        <w:ind w:right="1124"/>
        <w:jc w:val="both"/>
        <w:rPr>
          <w:rFonts w:ascii="Courier New" w:hAnsi="Courier New" w:cs="Courier New"/>
          <w:lang w:val="es-ES_tradnl"/>
        </w:rPr>
      </w:pPr>
      <w:r>
        <w:rPr>
          <w:rFonts w:ascii="Times New Roman" w:hAnsi="Times New Roman" w:cs="Times New Roman"/>
          <w:lang w:val="es-ES_tradnl"/>
        </w:rPr>
        <w:t>I</w:t>
      </w:r>
      <w:r w:rsidR="00A44023">
        <w:rPr>
          <w:rFonts w:ascii="Times New Roman" w:hAnsi="Times New Roman" w:cs="Times New Roman"/>
          <w:lang w:val="es-ES_tradnl"/>
        </w:rPr>
        <w:t>LMO. SR</w:t>
      </w:r>
      <w:r w:rsidR="002B1F0B">
        <w:rPr>
          <w:rFonts w:ascii="Times New Roman" w:hAnsi="Times New Roman" w:cs="Times New Roman"/>
          <w:lang w:val="es-ES_tradnl"/>
        </w:rPr>
        <w:t>A</w:t>
      </w:r>
      <w:r w:rsidR="00A44023">
        <w:rPr>
          <w:rFonts w:ascii="Times New Roman" w:hAnsi="Times New Roman" w:cs="Times New Roman"/>
          <w:lang w:val="es-ES_tradnl"/>
        </w:rPr>
        <w:t xml:space="preserve"> ALCALDE</w:t>
      </w:r>
      <w:r w:rsidR="002B1F0B">
        <w:rPr>
          <w:rFonts w:ascii="Times New Roman" w:hAnsi="Times New Roman" w:cs="Times New Roman"/>
          <w:lang w:val="es-ES_tradnl"/>
        </w:rPr>
        <w:t>SA</w:t>
      </w:r>
      <w:r w:rsidR="00A44023">
        <w:rPr>
          <w:rFonts w:ascii="Times New Roman" w:hAnsi="Times New Roman" w:cs="Times New Roman"/>
          <w:lang w:val="es-ES_tradnl"/>
        </w:rPr>
        <w:t xml:space="preserve"> DEL AYUNTAMIENTO</w:t>
      </w:r>
      <w:r w:rsidR="00225AAD">
        <w:rPr>
          <w:rFonts w:ascii="Times New Roman" w:hAnsi="Times New Roman" w:cs="Times New Roman"/>
          <w:lang w:val="es-ES_tradnl"/>
        </w:rPr>
        <w:t xml:space="preserve"> DE </w:t>
      </w:r>
      <w:r w:rsidR="002B1F0B">
        <w:rPr>
          <w:rFonts w:ascii="Times New Roman" w:hAnsi="Times New Roman" w:cs="Times New Roman"/>
          <w:lang w:val="es-ES_tradnl"/>
        </w:rPr>
        <w:t>BERGONDO</w:t>
      </w:r>
      <w:r w:rsidR="00A44023">
        <w:rPr>
          <w:rFonts w:ascii="Times New Roman" w:hAnsi="Times New Roman" w:cs="Times New Roman"/>
          <w:lang w:val="es-ES_tradnl"/>
        </w:rPr>
        <w:t>.</w:t>
      </w:r>
    </w:p>
    <w:p w14:paraId="2BDFA788" w14:textId="77777777" w:rsidR="00A44023" w:rsidRDefault="00A44023" w:rsidP="00A44023">
      <w:pPr>
        <w:pStyle w:val="Textoindependiente2"/>
        <w:spacing w:before="0" w:beforeAutospacing="0" w:after="0" w:afterAutospacing="0"/>
        <w:ind w:right="1124"/>
        <w:jc w:val="both"/>
        <w:rPr>
          <w:rFonts w:ascii="Times New Roman" w:hAnsi="Times New Roman" w:cs="Times New Roman"/>
          <w:lang w:val="es-ES_tradnl"/>
        </w:rPr>
      </w:pPr>
      <w:r>
        <w:rPr>
          <w:rFonts w:ascii="Times New Roman" w:hAnsi="Times New Roman" w:cs="Times New Roman"/>
          <w:lang w:val="es-ES_tradnl"/>
        </w:rPr>
        <w:t> </w:t>
      </w:r>
    </w:p>
    <w:p w14:paraId="3E2ADD08" w14:textId="77777777" w:rsidR="00A44023" w:rsidRDefault="00A44023" w:rsidP="00A44023">
      <w:pPr>
        <w:pStyle w:val="Textoindependiente2"/>
        <w:spacing w:before="0" w:beforeAutospacing="0" w:after="0" w:afterAutospacing="0"/>
        <w:ind w:right="1124"/>
        <w:jc w:val="both"/>
        <w:rPr>
          <w:rFonts w:ascii="Times New Roman" w:hAnsi="Times New Roman" w:cs="Times New Roman"/>
          <w:lang w:val="es-ES_tradnl"/>
        </w:rPr>
      </w:pPr>
      <w:r>
        <w:rPr>
          <w:rFonts w:ascii="Times New Roman" w:hAnsi="Times New Roman" w:cs="Times New Roman"/>
          <w:lang w:val="es-ES_tradnl"/>
        </w:rPr>
        <w:t> </w:t>
      </w:r>
    </w:p>
    <w:p w14:paraId="0D6E4078" w14:textId="77777777" w:rsidR="00A44023" w:rsidRDefault="00A44023" w:rsidP="00A44023">
      <w:pPr>
        <w:pStyle w:val="Textoindependiente2"/>
        <w:spacing w:before="0" w:beforeAutospacing="0" w:after="0" w:afterAutospacing="0"/>
        <w:ind w:right="1124"/>
        <w:jc w:val="both"/>
        <w:rPr>
          <w:rFonts w:ascii="Times New Roman" w:hAnsi="Times New Roman" w:cs="Times New Roman"/>
          <w:lang w:val="es-ES_tradnl"/>
        </w:rPr>
      </w:pPr>
      <w:r>
        <w:rPr>
          <w:rFonts w:ascii="Times New Roman" w:hAnsi="Times New Roman" w:cs="Times New Roman"/>
          <w:lang w:val="es-ES_tradnl"/>
        </w:rPr>
        <w:t> </w:t>
      </w:r>
    </w:p>
    <w:p w14:paraId="59ABF6C9"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352769E4"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441626BF"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20D93BD7"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48D96166"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567A6C08"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318F50EA"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621FEAF6"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7D85C3EB"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0FBA056F"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6E6F3EED"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3CCDEE81"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43438DA0"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119D06E6"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501E5BE1"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37B794AA"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18CF1401"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5B3F2076"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1FCD2E41"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1D742FDC"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0D5CBFE6"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3A3A9E24"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75D19EC5"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05C4E7A7"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6DF79D59"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4F5C5B90"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25318373"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778C87F9"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65495A4F"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4A1A7678"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743FB767"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4B6BD424"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02B64E4F"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26E6EF63"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047A75C6"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6904D803"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79DFD5EF"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1B1F32C7"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16EBC700"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6E3E0225" w14:textId="77777777" w:rsidR="00221654" w:rsidRDefault="00221654" w:rsidP="00A44023">
      <w:pPr>
        <w:pStyle w:val="Textoindependiente2"/>
        <w:spacing w:before="0" w:beforeAutospacing="0" w:after="0" w:afterAutospacing="0"/>
        <w:ind w:right="1124"/>
        <w:jc w:val="both"/>
        <w:rPr>
          <w:rFonts w:ascii="Times New Roman" w:hAnsi="Times New Roman" w:cs="Times New Roman"/>
          <w:lang w:val="es-ES_tradnl"/>
        </w:rPr>
      </w:pPr>
    </w:p>
    <w:p w14:paraId="5BE539A7" w14:textId="77777777" w:rsidR="004D2A29" w:rsidRDefault="004D2A29" w:rsidP="00A44023">
      <w:pPr>
        <w:pStyle w:val="Textoindependiente2"/>
        <w:spacing w:before="0" w:beforeAutospacing="0" w:after="0" w:afterAutospacing="0"/>
        <w:ind w:right="1124"/>
        <w:jc w:val="both"/>
        <w:rPr>
          <w:rFonts w:ascii="Times New Roman" w:hAnsi="Times New Roman" w:cs="Times New Roman"/>
          <w:lang w:val="es-ES_tradnl"/>
        </w:rPr>
      </w:pPr>
    </w:p>
    <w:p w14:paraId="03E1B162" w14:textId="77777777" w:rsidR="00A84CB3" w:rsidRDefault="00A84CB3" w:rsidP="004D2A29">
      <w:pPr>
        <w:widowControl/>
        <w:tabs>
          <w:tab w:val="clear" w:pos="7371"/>
        </w:tabs>
        <w:spacing w:line="240" w:lineRule="auto"/>
        <w:ind w:right="1124" w:firstLine="0"/>
        <w:rPr>
          <w:rFonts w:ascii="Times New Roman" w:eastAsia="Arial Unicode MS" w:hAnsi="Times New Roman"/>
          <w:szCs w:val="24"/>
          <w:lang w:val="es-ES"/>
        </w:rPr>
      </w:pPr>
    </w:p>
    <w:p w14:paraId="045EBDCB" w14:textId="77777777" w:rsidR="00FC50CA" w:rsidRDefault="00FC50CA" w:rsidP="004D2A29">
      <w:pPr>
        <w:widowControl/>
        <w:tabs>
          <w:tab w:val="clear" w:pos="7371"/>
        </w:tabs>
        <w:spacing w:line="240" w:lineRule="auto"/>
        <w:ind w:right="1124" w:firstLine="0"/>
        <w:rPr>
          <w:rFonts w:ascii="Times New Roman" w:eastAsia="Arial Unicode MS" w:hAnsi="Times New Roman"/>
          <w:szCs w:val="24"/>
          <w:lang w:val="es-ES"/>
        </w:rPr>
      </w:pPr>
    </w:p>
    <w:p w14:paraId="41A3C945" w14:textId="77777777" w:rsidR="00FC50CA" w:rsidRPr="007952B0" w:rsidRDefault="00FC50CA" w:rsidP="004D2A29">
      <w:pPr>
        <w:widowControl/>
        <w:tabs>
          <w:tab w:val="clear" w:pos="7371"/>
        </w:tabs>
        <w:spacing w:line="240" w:lineRule="auto"/>
        <w:ind w:right="1124" w:firstLine="0"/>
        <w:rPr>
          <w:rFonts w:ascii="Times New Roman" w:eastAsia="Arial Unicode MS" w:hAnsi="Times New Roman"/>
          <w:szCs w:val="24"/>
          <w:lang w:val="es-ES"/>
        </w:rPr>
      </w:pPr>
    </w:p>
    <w:p w14:paraId="436D4292" w14:textId="77777777" w:rsidR="00A84CB3" w:rsidRPr="007952B0" w:rsidRDefault="00A84CB3" w:rsidP="00A84CB3">
      <w:pPr>
        <w:widowControl/>
        <w:tabs>
          <w:tab w:val="clear" w:pos="7371"/>
        </w:tabs>
        <w:spacing w:line="240" w:lineRule="auto"/>
        <w:ind w:right="1124" w:firstLine="0"/>
        <w:jc w:val="center"/>
        <w:rPr>
          <w:rFonts w:ascii="Times New Roman" w:eastAsia="Arial Unicode MS" w:hAnsi="Times New Roman"/>
          <w:szCs w:val="24"/>
          <w:lang w:val="es-ES"/>
        </w:rPr>
      </w:pPr>
      <w:r w:rsidRPr="007952B0">
        <w:rPr>
          <w:rFonts w:ascii="Times New Roman" w:eastAsia="Arial Unicode MS" w:hAnsi="Times New Roman"/>
          <w:szCs w:val="24"/>
          <w:lang w:val="es-ES"/>
        </w:rPr>
        <w:t>EDICTO</w:t>
      </w:r>
    </w:p>
    <w:p w14:paraId="519FA119" w14:textId="77777777" w:rsidR="00A84CB3" w:rsidRPr="007952B0" w:rsidRDefault="00A84CB3" w:rsidP="00A84CB3">
      <w:pPr>
        <w:widowControl/>
        <w:tabs>
          <w:tab w:val="clear" w:pos="7371"/>
        </w:tabs>
        <w:spacing w:line="240" w:lineRule="auto"/>
        <w:ind w:right="1124" w:firstLine="0"/>
        <w:jc w:val="center"/>
        <w:rPr>
          <w:rFonts w:ascii="Times New Roman" w:eastAsia="Arial Unicode MS" w:hAnsi="Times New Roman"/>
          <w:szCs w:val="24"/>
          <w:lang w:val="es-ES"/>
        </w:rPr>
      </w:pPr>
    </w:p>
    <w:p w14:paraId="73F40F8D" w14:textId="77777777" w:rsidR="004D2A29" w:rsidRPr="007952B0" w:rsidRDefault="004D2A29" w:rsidP="004D2A29">
      <w:pPr>
        <w:widowControl/>
        <w:tabs>
          <w:tab w:val="clear" w:pos="7371"/>
        </w:tabs>
        <w:spacing w:line="240" w:lineRule="auto"/>
        <w:ind w:right="1124" w:firstLine="0"/>
        <w:rPr>
          <w:rFonts w:ascii="Times New Roman" w:eastAsia="Arial Unicode MS" w:hAnsi="Times New Roman"/>
          <w:szCs w:val="24"/>
          <w:lang w:val="es-ES"/>
        </w:rPr>
      </w:pPr>
      <w:r w:rsidRPr="007952B0">
        <w:rPr>
          <w:rFonts w:ascii="Times New Roman" w:eastAsia="Arial Unicode MS" w:hAnsi="Times New Roman"/>
          <w:szCs w:val="24"/>
          <w:lang w:val="es-ES"/>
        </w:rPr>
        <w:t xml:space="preserve">YO, </w:t>
      </w:r>
      <w:r w:rsidRPr="007952B0">
        <w:rPr>
          <w:rFonts w:ascii="Times New Roman" w:eastAsia="Arial Unicode MS" w:hAnsi="Times New Roman"/>
          <w:b/>
          <w:szCs w:val="24"/>
          <w:lang w:val="es-ES"/>
        </w:rPr>
        <w:t>FRANCISCO-JAVIER RAMÍREZ GONZÁLEZ</w:t>
      </w:r>
      <w:r w:rsidRPr="007952B0">
        <w:rPr>
          <w:rFonts w:ascii="Times New Roman" w:eastAsia="Arial Unicode MS" w:hAnsi="Times New Roman"/>
          <w:szCs w:val="24"/>
          <w:lang w:val="es-ES"/>
        </w:rPr>
        <w:t>, Notario del Ilustre Colegio de Galicia, con residencia en la ciudad de Betanzos, HAGO CONSTAR:</w:t>
      </w:r>
    </w:p>
    <w:p w14:paraId="75057B65" w14:textId="77777777" w:rsidR="004D2A29" w:rsidRPr="003E0E07" w:rsidRDefault="004D2A29" w:rsidP="004D2A29">
      <w:pPr>
        <w:widowControl/>
        <w:tabs>
          <w:tab w:val="clear" w:pos="7371"/>
        </w:tabs>
        <w:spacing w:line="240" w:lineRule="auto"/>
        <w:ind w:right="1124" w:firstLine="0"/>
        <w:rPr>
          <w:rFonts w:ascii="Times New Roman" w:eastAsia="Arial Unicode MS" w:hAnsi="Times New Roman"/>
          <w:szCs w:val="24"/>
          <w:lang w:val="es-ES"/>
        </w:rPr>
      </w:pPr>
      <w:r w:rsidRPr="007952B0">
        <w:rPr>
          <w:rFonts w:ascii="Times New Roman" w:eastAsia="Arial Unicode MS" w:hAnsi="Times New Roman"/>
          <w:szCs w:val="24"/>
          <w:lang w:val="es-ES"/>
        </w:rPr>
        <w:t>Que en esta notaría y a instancia de</w:t>
      </w:r>
      <w:r w:rsidR="002B1F0B">
        <w:rPr>
          <w:rFonts w:ascii="Times New Roman" w:eastAsia="Arial Unicode MS" w:hAnsi="Times New Roman"/>
          <w:szCs w:val="24"/>
          <w:lang w:val="es-ES"/>
        </w:rPr>
        <w:t xml:space="preserve"> DON JOSÉ LUIS LAMAS SABIN titular de DNI-NIF número 11.159.091-C, </w:t>
      </w:r>
      <w:r w:rsidRPr="007952B0">
        <w:rPr>
          <w:rFonts w:ascii="Times New Roman" w:eastAsia="Arial Unicode MS" w:hAnsi="Times New Roman"/>
          <w:szCs w:val="24"/>
          <w:lang w:val="es-ES"/>
        </w:rPr>
        <w:t>se tramita EXPEDIENTE DE DOMINIO PARA LA</w:t>
      </w:r>
      <w:r w:rsidR="00225AAD" w:rsidRPr="007952B0">
        <w:rPr>
          <w:rFonts w:ascii="Times New Roman" w:eastAsia="Arial Unicode MS" w:hAnsi="Times New Roman"/>
          <w:szCs w:val="24"/>
          <w:lang w:val="es-ES"/>
        </w:rPr>
        <w:t xml:space="preserve"> INMATRICULACIÓN DE FINCA NO INSCRITA</w:t>
      </w:r>
      <w:r w:rsidRPr="007952B0">
        <w:rPr>
          <w:rFonts w:ascii="Times New Roman" w:eastAsia="Arial Unicode MS" w:hAnsi="Times New Roman"/>
          <w:szCs w:val="24"/>
          <w:lang w:val="es-ES"/>
        </w:rPr>
        <w:t xml:space="preserve">, </w:t>
      </w:r>
      <w:r w:rsidR="00A84CB3" w:rsidRPr="007952B0">
        <w:rPr>
          <w:rFonts w:ascii="Times New Roman" w:eastAsia="Arial Unicode MS" w:hAnsi="Times New Roman"/>
          <w:szCs w:val="24"/>
          <w:lang w:val="es-ES"/>
        </w:rPr>
        <w:t>la cual se describe</w:t>
      </w:r>
      <w:r w:rsidRPr="007952B0">
        <w:rPr>
          <w:rFonts w:ascii="Times New Roman" w:eastAsia="Arial Unicode MS" w:hAnsi="Times New Roman"/>
          <w:szCs w:val="24"/>
          <w:lang w:val="es-ES"/>
        </w:rPr>
        <w:t xml:space="preserve"> a continuación:</w:t>
      </w:r>
    </w:p>
    <w:p w14:paraId="6E5BD689" w14:textId="77777777" w:rsidR="002B1F0B" w:rsidRDefault="004D2A29" w:rsidP="002B1F0B">
      <w:pPr>
        <w:widowControl/>
        <w:tabs>
          <w:tab w:val="clear" w:pos="7371"/>
        </w:tabs>
        <w:spacing w:line="240" w:lineRule="atLeast"/>
        <w:ind w:right="1124" w:firstLine="0"/>
        <w:rPr>
          <w:rFonts w:ascii="Times New Roman" w:eastAsia="Arial Unicode MS" w:hAnsi="Times New Roman"/>
          <w:b/>
          <w:bCs/>
          <w:szCs w:val="24"/>
          <w:lang w:val="es-ES"/>
        </w:rPr>
      </w:pPr>
      <w:r w:rsidRPr="007952B0">
        <w:rPr>
          <w:rFonts w:ascii="Times New Roman" w:eastAsia="Arial Unicode MS" w:hAnsi="Times New Roman"/>
          <w:b/>
          <w:bCs/>
          <w:szCs w:val="24"/>
          <w:lang w:val="es-ES"/>
        </w:rPr>
        <w:t>DESCRIPCIÓN DE LA FINCA.</w:t>
      </w:r>
    </w:p>
    <w:p w14:paraId="544247EB" w14:textId="77777777" w:rsidR="002B1F0B" w:rsidRPr="002B1F0B" w:rsidRDefault="002B1F0B" w:rsidP="002B1F0B">
      <w:pPr>
        <w:widowControl/>
        <w:tabs>
          <w:tab w:val="clear" w:pos="7371"/>
        </w:tabs>
        <w:spacing w:line="240" w:lineRule="atLeast"/>
        <w:ind w:right="1124" w:firstLine="0"/>
        <w:rPr>
          <w:rFonts w:ascii="Times New Roman" w:eastAsia="Arial Unicode MS" w:hAnsi="Times New Roman"/>
          <w:b/>
          <w:bCs/>
          <w:szCs w:val="24"/>
          <w:lang w:val="es-ES"/>
        </w:rPr>
      </w:pPr>
      <w:r w:rsidRPr="002B1F0B">
        <w:rPr>
          <w:rFonts w:ascii="Times New Roman" w:hAnsi="Times New Roman"/>
          <w:b/>
          <w:bCs/>
          <w:szCs w:val="24"/>
        </w:rPr>
        <w:t>MUNICIPIO DE BERGONDO</w:t>
      </w:r>
      <w:r w:rsidRPr="002B1F0B">
        <w:rPr>
          <w:rFonts w:ascii="Times New Roman" w:hAnsi="Times New Roman"/>
          <w:szCs w:val="24"/>
        </w:rPr>
        <w:t>.</w:t>
      </w:r>
      <w:r w:rsidRPr="002B1F0B">
        <w:rPr>
          <w:rFonts w:ascii="Times New Roman" w:hAnsi="Times New Roman"/>
          <w:szCs w:val="24"/>
        </w:rPr>
        <w:tab/>
      </w:r>
    </w:p>
    <w:p w14:paraId="0DCDEFD8" w14:textId="77777777" w:rsidR="002B1F0B" w:rsidRPr="002B1F0B" w:rsidRDefault="002B1F0B" w:rsidP="002B1F0B">
      <w:pPr>
        <w:widowControl/>
        <w:tabs>
          <w:tab w:val="clear" w:pos="7371"/>
        </w:tabs>
        <w:spacing w:line="240" w:lineRule="atLeast"/>
        <w:ind w:right="1124" w:firstLine="0"/>
        <w:rPr>
          <w:rFonts w:ascii="Times New Roman" w:eastAsia="Arial Unicode MS" w:hAnsi="Times New Roman"/>
          <w:b/>
          <w:bCs/>
          <w:szCs w:val="24"/>
          <w:lang w:val="es-ES"/>
        </w:rPr>
      </w:pPr>
      <w:r w:rsidRPr="002B1F0B">
        <w:rPr>
          <w:rFonts w:ascii="Times New Roman" w:hAnsi="Times New Roman"/>
          <w:b/>
        </w:rPr>
        <w:t>PARROQUIA DE OUCES</w:t>
      </w:r>
      <w:r w:rsidRPr="002B1F0B">
        <w:rPr>
          <w:rFonts w:ascii="Times New Roman" w:hAnsi="Times New Roman"/>
        </w:rPr>
        <w:t>.</w:t>
      </w:r>
      <w:r w:rsidRPr="002B1F0B">
        <w:rPr>
          <w:rFonts w:ascii="Times New Roman" w:hAnsi="Times New Roman"/>
        </w:rPr>
        <w:tab/>
      </w:r>
    </w:p>
    <w:p w14:paraId="3076F368" w14:textId="77777777" w:rsidR="002B1F0B" w:rsidRPr="002B1F0B" w:rsidRDefault="002B1F0B" w:rsidP="002B1F0B">
      <w:pPr>
        <w:widowControl/>
        <w:tabs>
          <w:tab w:val="clear" w:pos="7371"/>
        </w:tabs>
        <w:spacing w:line="240" w:lineRule="atLeast"/>
        <w:ind w:right="1124" w:firstLine="0"/>
        <w:rPr>
          <w:rFonts w:ascii="Times New Roman" w:eastAsia="Arial Unicode MS" w:hAnsi="Times New Roman"/>
          <w:b/>
          <w:bCs/>
          <w:szCs w:val="24"/>
          <w:lang w:val="es-ES"/>
        </w:rPr>
      </w:pPr>
      <w:r w:rsidRPr="002B1F0B">
        <w:rPr>
          <w:rFonts w:ascii="Times New Roman" w:hAnsi="Times New Roman"/>
        </w:rPr>
        <w:t>Casa con terreno unido, señalada con el número veintiocho del Lugar de Reboredo, en el sitio que denominan “TALLAS” y “CHOUSA DE REBOREDO”, compuesta de: planta baja, destinada a vivienda, con una superficie construida de ciento diez metros cuadrados; planta alta, destinada a vivienda, con una superficie construida de sesenta y siete metros cuadrados; y planta baja cubierta, destinada a almacén, con una superficie construida de veintiséis metros cuadrados.</w:t>
      </w:r>
      <w:r w:rsidRPr="002B1F0B">
        <w:rPr>
          <w:rFonts w:ascii="Times New Roman" w:hAnsi="Times New Roman"/>
        </w:rPr>
        <w:tab/>
      </w:r>
    </w:p>
    <w:p w14:paraId="5E64B0A0" w14:textId="77777777" w:rsidR="002B1F0B" w:rsidRPr="002B1F0B" w:rsidRDefault="002B1F0B" w:rsidP="002B1F0B">
      <w:pPr>
        <w:widowControl/>
        <w:tabs>
          <w:tab w:val="clear" w:pos="7371"/>
        </w:tabs>
        <w:spacing w:line="240" w:lineRule="atLeast"/>
        <w:ind w:right="1124" w:firstLine="0"/>
        <w:rPr>
          <w:rFonts w:ascii="Times New Roman" w:eastAsia="Arial Unicode MS" w:hAnsi="Times New Roman"/>
          <w:b/>
          <w:bCs/>
          <w:szCs w:val="24"/>
          <w:lang w:val="es-ES"/>
        </w:rPr>
      </w:pPr>
      <w:r w:rsidRPr="002B1F0B">
        <w:rPr>
          <w:rFonts w:ascii="Times New Roman" w:hAnsi="Times New Roman"/>
        </w:rPr>
        <w:t>Cuenta además con otra edificación destinada a aparcamiento de planta baja, con una superficie construida de treinta y cinco metros cuadrados. La total parcela de terreno -incluidas las superficies de las edificaciones relacionadas- tiene una cabida real de veintisiete áreas y veintisiete centiáreas.</w:t>
      </w:r>
      <w:r w:rsidRPr="002B1F0B">
        <w:rPr>
          <w:rFonts w:ascii="Times New Roman" w:hAnsi="Times New Roman"/>
        </w:rPr>
        <w:tab/>
      </w:r>
    </w:p>
    <w:p w14:paraId="57D8CDC7" w14:textId="77777777" w:rsidR="002B1F0B" w:rsidRPr="002B1F0B" w:rsidRDefault="002B1F0B" w:rsidP="002B1F0B">
      <w:pPr>
        <w:widowControl/>
        <w:tabs>
          <w:tab w:val="clear" w:pos="7371"/>
        </w:tabs>
        <w:spacing w:line="240" w:lineRule="atLeast"/>
        <w:ind w:right="1124" w:firstLine="0"/>
        <w:rPr>
          <w:rFonts w:ascii="Times New Roman" w:eastAsia="Arial Unicode MS" w:hAnsi="Times New Roman"/>
          <w:b/>
          <w:bCs/>
          <w:szCs w:val="24"/>
          <w:lang w:val="es-ES"/>
        </w:rPr>
      </w:pPr>
      <w:r w:rsidRPr="002B1F0B">
        <w:rPr>
          <w:rFonts w:ascii="Times New Roman" w:hAnsi="Times New Roman"/>
        </w:rPr>
        <w:t xml:space="preserve">Y linda todo ello, que hace una sola unidad: Norte, con el camino de </w:t>
      </w:r>
      <w:proofErr w:type="spellStart"/>
      <w:r w:rsidRPr="002B1F0B">
        <w:rPr>
          <w:rFonts w:ascii="Times New Roman" w:hAnsi="Times New Roman"/>
        </w:rPr>
        <w:t>Morujo</w:t>
      </w:r>
      <w:proofErr w:type="spellEnd"/>
      <w:r w:rsidRPr="002B1F0B">
        <w:rPr>
          <w:rFonts w:ascii="Times New Roman" w:hAnsi="Times New Roman"/>
        </w:rPr>
        <w:t xml:space="preserve"> a Cangas, y además, con la parcela catastral número 001703600NH69G0000FA mas de Doña Josefa Sabín Liñares; Sur, con la parcela catastral número 15008A053003750000XP; Este, con las parcelas catastrales números 001703600NH69G0000FA mas de Doña Josefa Sabín Liñares y 15008A053001190000XT mas de Don Jesús Presedo Balbis; y Oeste, con la parcela catastral número </w:t>
      </w:r>
      <w:r w:rsidRPr="002B1F0B">
        <w:rPr>
          <w:rFonts w:ascii="Times New Roman" w:hAnsi="Times New Roman"/>
        </w:rPr>
        <w:lastRenderedPageBreak/>
        <w:t>001705200NH69G0001DS mas de Don Edelmiro Becerra Gende.</w:t>
      </w:r>
      <w:r w:rsidRPr="002B1F0B">
        <w:rPr>
          <w:rFonts w:ascii="Times New Roman" w:hAnsi="Times New Roman"/>
        </w:rPr>
        <w:tab/>
      </w:r>
    </w:p>
    <w:p w14:paraId="335B3B76" w14:textId="77777777" w:rsidR="002B1F0B" w:rsidRPr="002B1F0B" w:rsidRDefault="002B1F0B" w:rsidP="002B1F0B">
      <w:pPr>
        <w:widowControl/>
        <w:tabs>
          <w:tab w:val="clear" w:pos="7371"/>
        </w:tabs>
        <w:spacing w:line="240" w:lineRule="atLeast"/>
        <w:ind w:right="1124" w:firstLine="0"/>
        <w:rPr>
          <w:rFonts w:ascii="Times New Roman" w:eastAsia="Arial Unicode MS" w:hAnsi="Times New Roman"/>
          <w:b/>
          <w:bCs/>
          <w:szCs w:val="24"/>
          <w:lang w:val="es-ES"/>
        </w:rPr>
      </w:pPr>
      <w:r w:rsidRPr="002B1F0B">
        <w:rPr>
          <w:rFonts w:ascii="Times New Roman" w:hAnsi="Times New Roman"/>
          <w:b/>
        </w:rPr>
        <w:t>INSCRIPCIÓN</w:t>
      </w:r>
      <w:r w:rsidRPr="002B1F0B">
        <w:rPr>
          <w:rFonts w:ascii="Times New Roman" w:hAnsi="Times New Roman"/>
        </w:rPr>
        <w:t xml:space="preserve">.- </w:t>
      </w:r>
      <w:r w:rsidRPr="002B1F0B">
        <w:rPr>
          <w:rFonts w:ascii="Times New Roman" w:hAnsi="Times New Roman"/>
          <w:szCs w:val="24"/>
        </w:rPr>
        <w:t>No consta.</w:t>
      </w:r>
      <w:r w:rsidRPr="002B1F0B">
        <w:rPr>
          <w:rFonts w:ascii="Times New Roman" w:hAnsi="Times New Roman"/>
          <w:szCs w:val="24"/>
        </w:rPr>
        <w:tab/>
      </w:r>
      <w:bookmarkStart w:id="0" w:name="BLOQUE_OBJFINCA_FIN_1"/>
      <w:bookmarkEnd w:id="0"/>
    </w:p>
    <w:p w14:paraId="4E04F47C" w14:textId="77777777" w:rsidR="002B1F0B" w:rsidRPr="002B1F0B" w:rsidRDefault="002B1F0B" w:rsidP="002B1F0B">
      <w:pPr>
        <w:widowControl/>
        <w:tabs>
          <w:tab w:val="clear" w:pos="7371"/>
        </w:tabs>
        <w:spacing w:line="240" w:lineRule="atLeast"/>
        <w:ind w:right="1124" w:firstLine="0"/>
        <w:rPr>
          <w:rFonts w:ascii="Times New Roman" w:eastAsia="Arial Unicode MS" w:hAnsi="Times New Roman"/>
          <w:b/>
          <w:bCs/>
          <w:szCs w:val="24"/>
        </w:rPr>
      </w:pPr>
      <w:r w:rsidRPr="002B1F0B">
        <w:rPr>
          <w:rFonts w:ascii="Times New Roman" w:hAnsi="Times New Roman"/>
          <w:b/>
          <w:color w:val="000000"/>
          <w:spacing w:val="-2"/>
          <w:szCs w:val="24"/>
        </w:rPr>
        <w:t>REFERENCIA CATASTRAL</w:t>
      </w:r>
      <w:r w:rsidRPr="002B1F0B">
        <w:rPr>
          <w:rFonts w:ascii="Times New Roman" w:hAnsi="Times New Roman"/>
          <w:color w:val="0000FF"/>
          <w:spacing w:val="-2"/>
        </w:rPr>
        <w:t>.-</w:t>
      </w:r>
      <w:r w:rsidRPr="002B1F0B">
        <w:rPr>
          <w:rFonts w:ascii="Times New Roman" w:hAnsi="Times New Roman"/>
          <w:spacing w:val="-2"/>
        </w:rPr>
        <w:t xml:space="preserve"> Tiene asignada la referencia catastral número </w:t>
      </w:r>
      <w:r w:rsidRPr="002B1F0B">
        <w:rPr>
          <w:rFonts w:ascii="Times New Roman" w:hAnsi="Times New Roman"/>
          <w:color w:val="000000"/>
          <w:szCs w:val="24"/>
          <w:shd w:val="clear" w:color="auto" w:fill="FFFFFF"/>
        </w:rPr>
        <w:t>001703500NH69G0001YS</w:t>
      </w:r>
      <w:r w:rsidRPr="002B1F0B">
        <w:rPr>
          <w:rFonts w:ascii="Times New Roman" w:hAnsi="Times New Roman"/>
          <w:spacing w:val="-2"/>
        </w:rPr>
        <w:t>.</w:t>
      </w:r>
      <w:r w:rsidRPr="002B1F0B">
        <w:rPr>
          <w:rFonts w:ascii="Times New Roman" w:hAnsi="Times New Roman"/>
          <w:spacing w:val="-2"/>
        </w:rPr>
        <w:tab/>
      </w:r>
    </w:p>
    <w:p w14:paraId="2F2411FD" w14:textId="77777777" w:rsidR="002B1F0B" w:rsidRPr="002B1F0B" w:rsidRDefault="002B1F0B" w:rsidP="002B1F0B">
      <w:pPr>
        <w:widowControl/>
        <w:tabs>
          <w:tab w:val="clear" w:pos="7371"/>
        </w:tabs>
        <w:spacing w:line="240" w:lineRule="atLeast"/>
        <w:ind w:right="1124" w:firstLine="0"/>
        <w:rPr>
          <w:rFonts w:ascii="Times New Roman" w:eastAsia="Arial Unicode MS" w:hAnsi="Times New Roman"/>
          <w:b/>
          <w:bCs/>
          <w:szCs w:val="24"/>
        </w:rPr>
      </w:pPr>
      <w:r w:rsidRPr="002B1F0B">
        <w:rPr>
          <w:rFonts w:ascii="Times New Roman" w:hAnsi="Times New Roman"/>
          <w:b/>
        </w:rPr>
        <w:t>TÍTULO</w:t>
      </w:r>
      <w:r w:rsidRPr="002B1F0B">
        <w:rPr>
          <w:rFonts w:ascii="Times New Roman" w:hAnsi="Times New Roman"/>
        </w:rPr>
        <w:t>.- Le pertenece a Don José Luis Lamas, por pacto de mejora que le hizo su madre Doña Josefa Sabín Liñares, en escritura autorizada por el Notario que lo fue de Sada, Don Andrés Cancela Ramírez de Arellano, el día diecinueve de Septiembre de dos mil diecinueve, al número 1.470 de protocolo, cuya copia autorizada he tenido a la vista y devuelvo, y en el que se le transmitía la nuda propiedad del inmueble descrito reservándose la mejorante el usufructo vitalicio.</w:t>
      </w:r>
      <w:r w:rsidRPr="002B1F0B">
        <w:rPr>
          <w:rFonts w:ascii="Times New Roman" w:hAnsi="Times New Roman"/>
        </w:rPr>
        <w:tab/>
      </w:r>
    </w:p>
    <w:p w14:paraId="15D2E1B1" w14:textId="77777777" w:rsidR="002B1F0B" w:rsidRPr="002B1F0B" w:rsidRDefault="002B1F0B" w:rsidP="003E0E07">
      <w:pPr>
        <w:widowControl/>
        <w:tabs>
          <w:tab w:val="clear" w:pos="7371"/>
        </w:tabs>
        <w:spacing w:line="240" w:lineRule="atLeast"/>
        <w:ind w:right="1124" w:firstLine="0"/>
        <w:rPr>
          <w:rFonts w:ascii="Times New Roman" w:eastAsia="Arial Unicode MS" w:hAnsi="Times New Roman"/>
          <w:b/>
          <w:bCs/>
          <w:szCs w:val="24"/>
        </w:rPr>
      </w:pPr>
      <w:r w:rsidRPr="002B1F0B">
        <w:rPr>
          <w:rFonts w:ascii="Times New Roman" w:hAnsi="Times New Roman"/>
        </w:rPr>
        <w:t>Doña Josefa Sabín Liñares falleció el día veintiuno de Noviembre de dos mil veintitrés, extinguiéndose el usufructo vitalicio y consolidándose el pleno dominio en la persona del mejorado Don José Luis Lamas.</w:t>
      </w:r>
      <w:r w:rsidRPr="002B1F0B">
        <w:rPr>
          <w:rFonts w:ascii="Times New Roman" w:hAnsi="Times New Roman"/>
        </w:rPr>
        <w:tab/>
      </w:r>
    </w:p>
    <w:p w14:paraId="5629016A" w14:textId="77777777" w:rsidR="002B1F0B" w:rsidRDefault="002B1F0B" w:rsidP="003E0E07">
      <w:pPr>
        <w:widowControl/>
        <w:tabs>
          <w:tab w:val="clear" w:pos="7371"/>
        </w:tabs>
        <w:spacing w:line="240" w:lineRule="atLeast"/>
        <w:ind w:right="1124" w:firstLine="0"/>
        <w:rPr>
          <w:rFonts w:ascii="Times New Roman" w:eastAsia="Batang" w:hAnsi="Times New Roman"/>
          <w:szCs w:val="24"/>
        </w:rPr>
      </w:pPr>
    </w:p>
    <w:p w14:paraId="7E282F99" w14:textId="77777777" w:rsidR="004D2A29" w:rsidRPr="007952B0" w:rsidRDefault="004D2A29" w:rsidP="003E0E07">
      <w:pPr>
        <w:widowControl/>
        <w:tabs>
          <w:tab w:val="clear" w:pos="7371"/>
        </w:tabs>
        <w:spacing w:line="240" w:lineRule="atLeast"/>
        <w:ind w:right="1124" w:firstLine="0"/>
        <w:rPr>
          <w:rFonts w:ascii="Times New Roman" w:eastAsia="Batang" w:hAnsi="Times New Roman"/>
          <w:szCs w:val="24"/>
        </w:rPr>
      </w:pPr>
      <w:r w:rsidRPr="007952B0">
        <w:rPr>
          <w:rFonts w:ascii="Times New Roman" w:eastAsia="Batang" w:hAnsi="Times New Roman"/>
          <w:szCs w:val="24"/>
        </w:rPr>
        <w:t>Durante el plazo de un mes, podrán los interesados colindantes notificados</w:t>
      </w:r>
      <w:r w:rsidR="00225AAD" w:rsidRPr="007952B0">
        <w:rPr>
          <w:rFonts w:ascii="Times New Roman" w:eastAsia="Batang" w:hAnsi="Times New Roman"/>
          <w:szCs w:val="24"/>
        </w:rPr>
        <w:t xml:space="preserve">, esto es, </w:t>
      </w:r>
      <w:r w:rsidR="002B1F0B">
        <w:rPr>
          <w:rFonts w:ascii="Times New Roman" w:eastAsia="Batang" w:hAnsi="Times New Roman"/>
          <w:szCs w:val="24"/>
        </w:rPr>
        <w:t xml:space="preserve">el </w:t>
      </w:r>
      <w:r w:rsidR="007952B0" w:rsidRPr="007952B0">
        <w:rPr>
          <w:rFonts w:ascii="Times New Roman" w:eastAsia="Batang" w:hAnsi="Times New Roman"/>
          <w:szCs w:val="24"/>
        </w:rPr>
        <w:t>Concello de</w:t>
      </w:r>
      <w:r w:rsidR="002B1F0B">
        <w:rPr>
          <w:rFonts w:ascii="Times New Roman" w:eastAsia="Batang" w:hAnsi="Times New Roman"/>
          <w:szCs w:val="24"/>
        </w:rPr>
        <w:t xml:space="preserve"> Bergondo, Don Jesús Presedo Balbis, Doña María del Carmen Lamas Sabin, Don Isidoro Sánchez Fernández, Don Jesús Vigo Vilariño, </w:t>
      </w:r>
      <w:r w:rsidR="00FC50CA" w:rsidRPr="007952B0">
        <w:rPr>
          <w:rFonts w:ascii="Times New Roman" w:eastAsia="Batang" w:hAnsi="Times New Roman"/>
          <w:szCs w:val="24"/>
        </w:rPr>
        <w:t xml:space="preserve">o sus legítimos representantes o causahabientes, </w:t>
      </w:r>
      <w:r w:rsidR="002B1F0B">
        <w:rPr>
          <w:rFonts w:ascii="Times New Roman" w:eastAsia="Batang" w:hAnsi="Times New Roman"/>
          <w:szCs w:val="24"/>
        </w:rPr>
        <w:t xml:space="preserve">así como los titulares registrales colindantes de la finca objeto del expediente, </w:t>
      </w:r>
      <w:r w:rsidRPr="007952B0">
        <w:rPr>
          <w:rFonts w:ascii="Times New Roman" w:eastAsia="Batang" w:hAnsi="Times New Roman"/>
          <w:szCs w:val="24"/>
        </w:rPr>
        <w:t>comparecer en mi Notaría sita en Betanzos, Calle Fonte de Unta, número 2, 1º y 2º Izquierda (Frente a Rua dos Ferradores, número 2), en horas de despacho, para, en su caso, alegar lo que a su derecho convenga.</w:t>
      </w:r>
    </w:p>
    <w:p w14:paraId="66B6F698" w14:textId="77777777" w:rsidR="002B1F0B" w:rsidRDefault="002B1F0B" w:rsidP="004D2A29">
      <w:pPr>
        <w:spacing w:line="240" w:lineRule="exact"/>
        <w:ind w:right="1124"/>
        <w:rPr>
          <w:rFonts w:ascii="Times New Roman" w:eastAsia="Batang" w:hAnsi="Times New Roman"/>
          <w:szCs w:val="24"/>
        </w:rPr>
      </w:pPr>
    </w:p>
    <w:p w14:paraId="141F025C" w14:textId="77777777" w:rsidR="004D2A29" w:rsidRPr="007952B0" w:rsidRDefault="004D2A29" w:rsidP="004D2A29">
      <w:pPr>
        <w:spacing w:line="240" w:lineRule="exact"/>
        <w:ind w:right="1124"/>
        <w:rPr>
          <w:rFonts w:ascii="Times New Roman" w:eastAsia="Batang" w:hAnsi="Times New Roman"/>
          <w:szCs w:val="24"/>
        </w:rPr>
      </w:pPr>
      <w:r w:rsidRPr="007952B0">
        <w:rPr>
          <w:rFonts w:ascii="Times New Roman" w:eastAsia="Batang" w:hAnsi="Times New Roman"/>
          <w:szCs w:val="24"/>
        </w:rPr>
        <w:t xml:space="preserve">En Betanzos, a </w:t>
      </w:r>
      <w:r w:rsidR="003E0E07">
        <w:rPr>
          <w:rFonts w:ascii="Times New Roman" w:eastAsia="Batang" w:hAnsi="Times New Roman"/>
          <w:szCs w:val="24"/>
        </w:rPr>
        <w:t>1</w:t>
      </w:r>
      <w:r w:rsidR="002B1F0B">
        <w:rPr>
          <w:rFonts w:ascii="Times New Roman" w:eastAsia="Batang" w:hAnsi="Times New Roman"/>
          <w:szCs w:val="24"/>
        </w:rPr>
        <w:t>2</w:t>
      </w:r>
      <w:r w:rsidR="00FC50CA" w:rsidRPr="007952B0">
        <w:rPr>
          <w:rFonts w:ascii="Times New Roman" w:eastAsia="Batang" w:hAnsi="Times New Roman"/>
          <w:szCs w:val="24"/>
        </w:rPr>
        <w:t xml:space="preserve"> </w:t>
      </w:r>
      <w:r w:rsidR="007952B0" w:rsidRPr="007952B0">
        <w:rPr>
          <w:rFonts w:ascii="Times New Roman" w:eastAsia="Batang" w:hAnsi="Times New Roman"/>
          <w:szCs w:val="24"/>
        </w:rPr>
        <w:t>de</w:t>
      </w:r>
      <w:r w:rsidR="002B1F0B">
        <w:rPr>
          <w:rFonts w:ascii="Times New Roman" w:eastAsia="Batang" w:hAnsi="Times New Roman"/>
          <w:szCs w:val="24"/>
        </w:rPr>
        <w:t xml:space="preserve"> Agosto</w:t>
      </w:r>
      <w:r w:rsidR="007952B0" w:rsidRPr="007952B0">
        <w:rPr>
          <w:rFonts w:ascii="Times New Roman" w:eastAsia="Batang" w:hAnsi="Times New Roman"/>
          <w:szCs w:val="24"/>
        </w:rPr>
        <w:t xml:space="preserve"> </w:t>
      </w:r>
      <w:r w:rsidR="00FC50CA" w:rsidRPr="007952B0">
        <w:rPr>
          <w:rFonts w:ascii="Times New Roman" w:eastAsia="Batang" w:hAnsi="Times New Roman"/>
          <w:szCs w:val="24"/>
        </w:rPr>
        <w:t>de 202</w:t>
      </w:r>
      <w:r w:rsidR="003E0E07">
        <w:rPr>
          <w:rFonts w:ascii="Times New Roman" w:eastAsia="Batang" w:hAnsi="Times New Roman"/>
          <w:szCs w:val="24"/>
        </w:rPr>
        <w:t>6</w:t>
      </w:r>
      <w:r w:rsidRPr="007952B0">
        <w:rPr>
          <w:rFonts w:ascii="Times New Roman" w:eastAsia="Batang" w:hAnsi="Times New Roman"/>
          <w:szCs w:val="24"/>
        </w:rPr>
        <w:t>.</w:t>
      </w:r>
    </w:p>
    <w:p w14:paraId="04AA2E6F" w14:textId="77777777" w:rsidR="004D2A29" w:rsidRPr="007952B0" w:rsidRDefault="004D2A29" w:rsidP="002B1F0B">
      <w:pPr>
        <w:spacing w:line="240" w:lineRule="exact"/>
        <w:ind w:right="1124" w:firstLine="0"/>
        <w:rPr>
          <w:rFonts w:ascii="Times New Roman" w:eastAsia="Batang" w:hAnsi="Times New Roman"/>
          <w:szCs w:val="24"/>
        </w:rPr>
      </w:pPr>
    </w:p>
    <w:p w14:paraId="0FC415D8" w14:textId="77777777" w:rsidR="004D2A29" w:rsidRPr="007952B0" w:rsidRDefault="004D2A29" w:rsidP="004D2A29">
      <w:pPr>
        <w:spacing w:line="240" w:lineRule="exact"/>
        <w:ind w:right="1124"/>
        <w:rPr>
          <w:rFonts w:ascii="Times New Roman" w:eastAsia="Batang" w:hAnsi="Times New Roman"/>
          <w:szCs w:val="24"/>
        </w:rPr>
      </w:pPr>
      <w:r w:rsidRPr="007952B0">
        <w:rPr>
          <w:rFonts w:ascii="Times New Roman" w:eastAsia="Batang" w:hAnsi="Times New Roman"/>
          <w:szCs w:val="24"/>
        </w:rPr>
        <w:t>El Notario.</w:t>
      </w:r>
    </w:p>
    <w:p w14:paraId="7086B7D0" w14:textId="77777777" w:rsidR="004D2A29" w:rsidRPr="007952B0" w:rsidRDefault="004D2A29" w:rsidP="00A44023">
      <w:pPr>
        <w:pStyle w:val="Textoindependiente2"/>
        <w:spacing w:before="0" w:beforeAutospacing="0" w:after="0" w:afterAutospacing="0"/>
        <w:ind w:right="1124"/>
        <w:jc w:val="both"/>
        <w:rPr>
          <w:rFonts w:ascii="Times New Roman" w:hAnsi="Times New Roman" w:cs="Times New Roman"/>
          <w:lang w:val="es-ES_tradnl"/>
        </w:rPr>
      </w:pPr>
    </w:p>
    <w:sectPr w:rsidR="004D2A29" w:rsidRPr="007952B0" w:rsidSect="008C2650">
      <w:headerReference w:type="even" r:id="rId6"/>
      <w:headerReference w:type="default" r:id="rId7"/>
      <w:footerReference w:type="even" r:id="rId8"/>
      <w:footerReference w:type="default" r:id="rId9"/>
      <w:headerReference w:type="first" r:id="rId10"/>
      <w:type w:val="oddPage"/>
      <w:pgSz w:w="11907" w:h="16840" w:code="9"/>
      <w:pgMar w:top="3260" w:right="1701" w:bottom="1843" w:left="2268" w:header="0" w:footer="0" w:gutter="56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0D33B" w14:textId="77777777" w:rsidR="003F2630" w:rsidRDefault="003F2630">
      <w:r>
        <w:separator/>
      </w:r>
    </w:p>
  </w:endnote>
  <w:endnote w:type="continuationSeparator" w:id="0">
    <w:p w14:paraId="57897AF2" w14:textId="77777777" w:rsidR="003F2630" w:rsidRDefault="003F2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41CA4" w14:textId="77777777" w:rsidR="00694DC9" w:rsidRDefault="00694DC9" w:rsidP="0034538F">
    <w:pPr>
      <w:pStyle w:val="Piedepgina"/>
      <w:spacing w:line="240" w:lineRule="exact"/>
      <w:jc w:val="center"/>
    </w:pPr>
  </w:p>
  <w:p w14:paraId="275B8869" w14:textId="77777777" w:rsidR="00694DC9" w:rsidRDefault="00694DC9">
    <w:pPr>
      <w:pStyle w:val="Piedepgina"/>
      <w:spacing w:line="240" w:lineRule="exact"/>
    </w:pPr>
  </w:p>
  <w:p w14:paraId="7D8CECE5" w14:textId="77777777" w:rsidR="00694DC9" w:rsidRDefault="00694DC9">
    <w:pPr>
      <w:pStyle w:val="Piedepgina"/>
      <w:spacing w:line="240" w:lineRule="exact"/>
    </w:pPr>
  </w:p>
  <w:p w14:paraId="22691BB5" w14:textId="77777777" w:rsidR="00694DC9" w:rsidRDefault="00694DC9">
    <w:pPr>
      <w:pStyle w:val="Piedepgina"/>
      <w:spacing w:line="240" w:lineRule="exact"/>
    </w:pPr>
  </w:p>
  <w:p w14:paraId="3558B4D0" w14:textId="77777777" w:rsidR="00694DC9" w:rsidRDefault="00694DC9">
    <w:pPr>
      <w:pStyle w:val="Piedepgina"/>
      <w:spacing w:line="240" w:lineRule="exact"/>
    </w:pPr>
  </w:p>
  <w:p w14:paraId="271D6309" w14:textId="77777777" w:rsidR="00694DC9" w:rsidRDefault="00694DC9">
    <w:pPr>
      <w:pStyle w:val="Piedepgina"/>
      <w:spacing w:line="240" w:lineRule="exact"/>
    </w:pPr>
  </w:p>
  <w:p w14:paraId="2D6D1115" w14:textId="77777777" w:rsidR="00694DC9" w:rsidRDefault="00694DC9">
    <w:pPr>
      <w:pStyle w:val="Piedepgina"/>
      <w:spacing w:line="240" w:lineRule="exact"/>
    </w:pPr>
  </w:p>
  <w:p w14:paraId="4C35310A" w14:textId="77777777" w:rsidR="00694DC9" w:rsidRDefault="00694DC9">
    <w:pPr>
      <w:pStyle w:val="Piedepgina"/>
      <w:spacing w:line="24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84A6C" w14:textId="77777777" w:rsidR="00694DC9" w:rsidRDefault="00694DC9" w:rsidP="007B3194">
    <w:pPr>
      <w:pStyle w:val="Piedepgina"/>
      <w:spacing w:line="240" w:lineRule="exact"/>
      <w:jc w:val="center"/>
    </w:pPr>
  </w:p>
  <w:p w14:paraId="6E0BF64F" w14:textId="77777777" w:rsidR="00694DC9" w:rsidRDefault="00694DC9">
    <w:pPr>
      <w:pStyle w:val="Piedepgina"/>
      <w:spacing w:line="240" w:lineRule="exact"/>
    </w:pPr>
  </w:p>
  <w:p w14:paraId="5BF5362D" w14:textId="77777777" w:rsidR="00694DC9" w:rsidRDefault="00694DC9">
    <w:pPr>
      <w:pStyle w:val="Piedepgina"/>
      <w:spacing w:line="240" w:lineRule="exact"/>
    </w:pPr>
  </w:p>
  <w:p w14:paraId="692C3164" w14:textId="77777777" w:rsidR="00694DC9" w:rsidRDefault="00694DC9">
    <w:pPr>
      <w:pStyle w:val="Piedepgina"/>
      <w:spacing w:line="240" w:lineRule="exact"/>
    </w:pPr>
  </w:p>
  <w:p w14:paraId="5F6FA962" w14:textId="77777777" w:rsidR="00694DC9" w:rsidRDefault="00694DC9">
    <w:pPr>
      <w:pStyle w:val="Piedepgina"/>
      <w:spacing w:line="240" w:lineRule="exact"/>
    </w:pPr>
  </w:p>
  <w:p w14:paraId="59C20F8F" w14:textId="77777777" w:rsidR="00694DC9" w:rsidRDefault="00694DC9">
    <w:pPr>
      <w:pStyle w:val="Piedepgina"/>
      <w:spacing w:line="240" w:lineRule="exact"/>
    </w:pPr>
  </w:p>
  <w:p w14:paraId="04DBBD91" w14:textId="77777777" w:rsidR="00694DC9" w:rsidRDefault="00694DC9">
    <w:pPr>
      <w:pStyle w:val="Piedepgina"/>
      <w:spacing w:line="240" w:lineRule="exact"/>
    </w:pPr>
  </w:p>
  <w:p w14:paraId="7D040444" w14:textId="77777777" w:rsidR="00694DC9" w:rsidRDefault="00694DC9">
    <w:pPr>
      <w:pStyle w:val="Piedepgina"/>
      <w:spacing w:line="24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299D9" w14:textId="77777777" w:rsidR="003F2630" w:rsidRDefault="003F2630">
      <w:r>
        <w:separator/>
      </w:r>
    </w:p>
  </w:footnote>
  <w:footnote w:type="continuationSeparator" w:id="0">
    <w:p w14:paraId="54ABBD03" w14:textId="77777777" w:rsidR="003F2630" w:rsidRDefault="003F26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11808" w14:textId="77777777" w:rsidR="00694DC9" w:rsidRDefault="00694DC9">
    <w:pPr>
      <w:pStyle w:val="Encabezado"/>
      <w:spacing w:line="240" w:lineRule="exact"/>
    </w:pPr>
  </w:p>
  <w:p w14:paraId="75F39E87" w14:textId="77777777" w:rsidR="00694DC9" w:rsidRDefault="00694DC9">
    <w:pPr>
      <w:pStyle w:val="Encabezado"/>
      <w:spacing w:line="240" w:lineRule="exact"/>
    </w:pPr>
  </w:p>
  <w:p w14:paraId="1E15A704" w14:textId="77777777" w:rsidR="00694DC9" w:rsidRDefault="00694DC9">
    <w:pPr>
      <w:pStyle w:val="Encabezado"/>
      <w:spacing w:line="240" w:lineRule="exact"/>
    </w:pPr>
  </w:p>
  <w:p w14:paraId="3FB5159A" w14:textId="77777777" w:rsidR="00694DC9" w:rsidRDefault="00694DC9">
    <w:pPr>
      <w:pStyle w:val="Encabezado"/>
      <w:spacing w:line="240" w:lineRule="exact"/>
    </w:pPr>
  </w:p>
  <w:p w14:paraId="210A83EC" w14:textId="77777777" w:rsidR="00694DC9" w:rsidRDefault="00694DC9">
    <w:pPr>
      <w:pStyle w:val="Encabezado"/>
      <w:spacing w:line="240" w:lineRule="exact"/>
    </w:pPr>
  </w:p>
  <w:p w14:paraId="2B73B972" w14:textId="77777777" w:rsidR="00694DC9" w:rsidRDefault="00694DC9">
    <w:pPr>
      <w:pStyle w:val="Encabezado"/>
      <w:spacing w:line="240" w:lineRule="exact"/>
    </w:pPr>
  </w:p>
  <w:p w14:paraId="119E138C" w14:textId="77777777" w:rsidR="00694DC9" w:rsidRDefault="00694DC9">
    <w:pPr>
      <w:pStyle w:val="Encabezado"/>
      <w:spacing w:line="240" w:lineRule="exact"/>
    </w:pPr>
  </w:p>
  <w:p w14:paraId="7860A01F" w14:textId="77777777" w:rsidR="00694DC9" w:rsidRDefault="00694DC9">
    <w:pPr>
      <w:pStyle w:val="Encabezado"/>
      <w:spacing w:line="240" w:lineRule="exact"/>
    </w:pPr>
  </w:p>
  <w:p w14:paraId="2DEBC34B" w14:textId="77777777" w:rsidR="00694DC9" w:rsidRDefault="00694DC9">
    <w:pPr>
      <w:pStyle w:val="Encabezado"/>
      <w:spacing w:line="240" w:lineRule="exact"/>
    </w:pPr>
  </w:p>
  <w:p w14:paraId="48AFDBCD" w14:textId="77777777" w:rsidR="00694DC9" w:rsidRDefault="00694DC9">
    <w:pPr>
      <w:pStyle w:val="Encabezado"/>
      <w:spacing w:line="240" w:lineRule="exact"/>
    </w:pPr>
  </w:p>
  <w:p w14:paraId="1D903339" w14:textId="77777777" w:rsidR="00694DC9" w:rsidRDefault="00694DC9">
    <w:pPr>
      <w:pStyle w:val="Encabezado"/>
      <w:spacing w:line="240" w:lineRule="exact"/>
    </w:pPr>
  </w:p>
  <w:p w14:paraId="4009CCD3" w14:textId="77777777" w:rsidR="00694DC9" w:rsidRDefault="00694DC9">
    <w:pPr>
      <w:pStyle w:val="Encabezado"/>
      <w:spacing w:line="240" w:lineRule="exact"/>
    </w:pPr>
  </w:p>
  <w:p w14:paraId="5303A08E" w14:textId="77777777" w:rsidR="00694DC9" w:rsidRDefault="00694DC9">
    <w:pPr>
      <w:pStyle w:val="Encabezado"/>
      <w:spacing w:line="2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FC233" w14:textId="77777777" w:rsidR="00694DC9" w:rsidRDefault="00694DC9">
    <w:pPr>
      <w:pStyle w:val="Encabezado"/>
      <w:spacing w:line="240" w:lineRule="auto"/>
    </w:pPr>
  </w:p>
  <w:p w14:paraId="201A02B5" w14:textId="77777777" w:rsidR="00694DC9" w:rsidRDefault="00694DC9">
    <w:pPr>
      <w:pStyle w:val="Encabezado"/>
      <w:spacing w:line="240" w:lineRule="auto"/>
    </w:pPr>
  </w:p>
  <w:p w14:paraId="20E6ADFA" w14:textId="77777777" w:rsidR="00694DC9" w:rsidRDefault="00694DC9">
    <w:pPr>
      <w:pStyle w:val="Encabezado"/>
      <w:spacing w:line="240" w:lineRule="auto"/>
    </w:pPr>
  </w:p>
  <w:p w14:paraId="4CAD0997" w14:textId="77777777" w:rsidR="00694DC9" w:rsidRDefault="00694DC9">
    <w:pPr>
      <w:pStyle w:val="Encabezado"/>
      <w:spacing w:line="240" w:lineRule="auto"/>
    </w:pPr>
  </w:p>
  <w:p w14:paraId="2555C16B" w14:textId="77777777" w:rsidR="00694DC9" w:rsidRDefault="00694DC9">
    <w:pPr>
      <w:pStyle w:val="Encabezado"/>
      <w:spacing w:line="240" w:lineRule="auto"/>
    </w:pPr>
  </w:p>
  <w:p w14:paraId="65E9FE5C" w14:textId="77777777" w:rsidR="00694DC9" w:rsidRDefault="00694DC9">
    <w:pPr>
      <w:pStyle w:val="Encabezado"/>
      <w:spacing w:line="240" w:lineRule="auto"/>
    </w:pPr>
  </w:p>
  <w:p w14:paraId="5CCFFD1E" w14:textId="77777777" w:rsidR="00694DC9" w:rsidRDefault="00694DC9">
    <w:pPr>
      <w:pStyle w:val="Encabezado"/>
      <w:spacing w:line="240" w:lineRule="auto"/>
    </w:pPr>
  </w:p>
  <w:p w14:paraId="322E3EBE" w14:textId="77777777" w:rsidR="00694DC9" w:rsidRDefault="00694DC9">
    <w:pPr>
      <w:pStyle w:val="Encabezado"/>
      <w:spacing w:line="240" w:lineRule="auto"/>
    </w:pPr>
  </w:p>
  <w:p w14:paraId="3329C682" w14:textId="77777777" w:rsidR="00694DC9" w:rsidRDefault="00694DC9">
    <w:pPr>
      <w:pStyle w:val="Encabezado"/>
      <w:spacing w:line="240" w:lineRule="auto"/>
    </w:pPr>
  </w:p>
  <w:p w14:paraId="64B127A4" w14:textId="77777777" w:rsidR="00694DC9" w:rsidRDefault="00694DC9">
    <w:pPr>
      <w:pStyle w:val="Encabezado"/>
      <w:spacing w:line="240" w:lineRule="auto"/>
    </w:pPr>
  </w:p>
  <w:p w14:paraId="7B4AA42D" w14:textId="77777777" w:rsidR="00694DC9" w:rsidRDefault="00694DC9">
    <w:pPr>
      <w:pStyle w:val="Encabezado"/>
      <w:spacing w:line="240" w:lineRule="auto"/>
    </w:pPr>
  </w:p>
  <w:p w14:paraId="79895E3C" w14:textId="77777777" w:rsidR="00694DC9" w:rsidRDefault="00694DC9">
    <w:pPr>
      <w:pStyle w:val="Encabezado"/>
      <w:spacing w:line="240" w:lineRule="auto"/>
    </w:pPr>
  </w:p>
  <w:p w14:paraId="25F128CC" w14:textId="77777777" w:rsidR="00694DC9" w:rsidRDefault="00694DC9">
    <w:pPr>
      <w:pStyle w:val="Encabezado"/>
      <w:spacing w:line="240" w:lineRule="auto"/>
    </w:pPr>
  </w:p>
  <w:p w14:paraId="2FB6DD79" w14:textId="77777777" w:rsidR="00694DC9" w:rsidRDefault="00694DC9">
    <w:pPr>
      <w:pStyle w:val="Encabezado"/>
      <w:spacing w:line="240" w:lineRule="auto"/>
    </w:pPr>
  </w:p>
  <w:p w14:paraId="155B29C0" w14:textId="77777777" w:rsidR="00694DC9" w:rsidRDefault="00694DC9">
    <w:pPr>
      <w:pStyle w:val="Encabezado"/>
      <w:spacing w:line="240" w:lineRule="auto"/>
    </w:pPr>
  </w:p>
  <w:p w14:paraId="655D6677" w14:textId="77777777" w:rsidR="00694DC9" w:rsidRDefault="00694DC9">
    <w:pPr>
      <w:pStyle w:val="Encabezado"/>
      <w:spacing w:line="240" w:lineRule="auto"/>
    </w:pPr>
  </w:p>
  <w:p w14:paraId="4B30DA84" w14:textId="77777777" w:rsidR="00694DC9" w:rsidRDefault="00694DC9">
    <w:pPr>
      <w:pStyle w:val="Encabezado"/>
      <w:spacing w:line="240" w:lineRule="auto"/>
    </w:pPr>
  </w:p>
  <w:p w14:paraId="2C3BDA63" w14:textId="77777777" w:rsidR="00694DC9" w:rsidRDefault="00694DC9">
    <w:pPr>
      <w:pStyle w:val="Encabezado"/>
      <w:spacing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B4932" w14:textId="77777777" w:rsidR="00694DC9" w:rsidRDefault="00694DC9">
    <w:pPr>
      <w:pStyle w:val="Encabezado"/>
      <w:spacing w:line="240" w:lineRule="auto"/>
      <w:rPr>
        <w:lang w:val="es-ES"/>
      </w:rPr>
    </w:pPr>
  </w:p>
  <w:p w14:paraId="2363F402" w14:textId="77777777" w:rsidR="00694DC9" w:rsidRDefault="00694DC9">
    <w:pPr>
      <w:pStyle w:val="Encabezado"/>
      <w:spacing w:line="240" w:lineRule="auto"/>
      <w:rPr>
        <w:lang w:val="es-ES"/>
      </w:rPr>
    </w:pPr>
  </w:p>
  <w:p w14:paraId="4C94B97B" w14:textId="77777777" w:rsidR="00694DC9" w:rsidRDefault="00694DC9">
    <w:pPr>
      <w:pStyle w:val="Encabezado"/>
      <w:spacing w:line="240" w:lineRule="auto"/>
      <w:rPr>
        <w:lang w:val="es-ES"/>
      </w:rPr>
    </w:pPr>
  </w:p>
  <w:p w14:paraId="009C8BD7" w14:textId="77777777" w:rsidR="00694DC9" w:rsidRDefault="00694DC9">
    <w:pPr>
      <w:pStyle w:val="Encabezado"/>
      <w:spacing w:line="240" w:lineRule="auto"/>
      <w:rPr>
        <w:lang w:val="es-ES"/>
      </w:rPr>
    </w:pPr>
  </w:p>
  <w:p w14:paraId="10AD56A7" w14:textId="77777777" w:rsidR="00694DC9" w:rsidRDefault="00694DC9">
    <w:pPr>
      <w:pStyle w:val="Encabezado"/>
      <w:spacing w:line="240" w:lineRule="auto"/>
      <w:rPr>
        <w:lang w:val="es-ES"/>
      </w:rPr>
    </w:pPr>
  </w:p>
  <w:p w14:paraId="64E20A33" w14:textId="77777777" w:rsidR="00694DC9" w:rsidRDefault="00694DC9">
    <w:pPr>
      <w:pStyle w:val="Encabezado"/>
      <w:spacing w:line="240" w:lineRule="auto"/>
      <w:rPr>
        <w:lang w:val="es-ES"/>
      </w:rPr>
    </w:pPr>
  </w:p>
  <w:p w14:paraId="4EAE4172" w14:textId="77777777" w:rsidR="00694DC9" w:rsidRDefault="00694DC9">
    <w:pPr>
      <w:pStyle w:val="Encabezado"/>
      <w:spacing w:line="240" w:lineRule="auto"/>
      <w:rPr>
        <w:lang w:val="es-ES"/>
      </w:rPr>
    </w:pPr>
  </w:p>
  <w:p w14:paraId="0E119EC4" w14:textId="77777777" w:rsidR="00694DC9" w:rsidRDefault="00694DC9">
    <w:pPr>
      <w:pStyle w:val="Encabezado"/>
      <w:spacing w:line="240" w:lineRule="auto"/>
      <w:rPr>
        <w:lang w:val="es-ES"/>
      </w:rPr>
    </w:pPr>
  </w:p>
  <w:p w14:paraId="55046B57" w14:textId="77777777" w:rsidR="00694DC9" w:rsidRDefault="00694DC9">
    <w:pPr>
      <w:pStyle w:val="Encabezado"/>
      <w:spacing w:line="240" w:lineRule="auto"/>
      <w:rPr>
        <w:lang w:val="es-ES"/>
      </w:rPr>
    </w:pPr>
  </w:p>
  <w:p w14:paraId="2596D3E8" w14:textId="77777777" w:rsidR="00694DC9" w:rsidRDefault="00694DC9">
    <w:pPr>
      <w:pStyle w:val="Encabezado"/>
      <w:spacing w:line="240" w:lineRule="auto"/>
      <w:rPr>
        <w:lang w:val="es-ES"/>
      </w:rPr>
    </w:pPr>
  </w:p>
  <w:p w14:paraId="264C22F4" w14:textId="77777777" w:rsidR="00694DC9" w:rsidRDefault="00694DC9">
    <w:pPr>
      <w:pStyle w:val="Encabezado"/>
      <w:spacing w:line="240" w:lineRule="auto"/>
      <w:rPr>
        <w:lang w:val="es-ES"/>
      </w:rPr>
    </w:pPr>
  </w:p>
  <w:p w14:paraId="51E5C2E8" w14:textId="77777777" w:rsidR="00694DC9" w:rsidRDefault="00694DC9">
    <w:pPr>
      <w:pStyle w:val="Encabezado"/>
      <w:spacing w:line="240" w:lineRule="auto"/>
      <w:rPr>
        <w:lang w:val="es-ES"/>
      </w:rPr>
    </w:pPr>
  </w:p>
  <w:p w14:paraId="76731711" w14:textId="77777777" w:rsidR="00694DC9" w:rsidRDefault="00694DC9">
    <w:pPr>
      <w:pStyle w:val="Encabezado"/>
      <w:spacing w:line="240" w:lineRule="auto"/>
      <w:rPr>
        <w:lang w:val="es-ES"/>
      </w:rPr>
    </w:pPr>
  </w:p>
  <w:p w14:paraId="3848F0BF" w14:textId="77777777" w:rsidR="00694DC9" w:rsidRDefault="00694DC9">
    <w:pPr>
      <w:pStyle w:val="Encabezado"/>
      <w:spacing w:line="240" w:lineRule="auto"/>
      <w:rPr>
        <w:lang w:val="es-ES"/>
      </w:rPr>
    </w:pPr>
  </w:p>
  <w:p w14:paraId="614895BE" w14:textId="77777777" w:rsidR="00694DC9" w:rsidRDefault="00694DC9">
    <w:pPr>
      <w:pStyle w:val="Encabezado"/>
      <w:spacing w:line="240" w:lineRule="auto"/>
      <w:rPr>
        <w:lang w:val="es-ES"/>
      </w:rPr>
    </w:pPr>
  </w:p>
  <w:p w14:paraId="38A5895E" w14:textId="77777777" w:rsidR="00694DC9" w:rsidRDefault="00694DC9">
    <w:pPr>
      <w:pStyle w:val="Encabezado"/>
      <w:spacing w:line="240" w:lineRule="auto"/>
      <w:rPr>
        <w:lang w:val="es-ES"/>
      </w:rPr>
    </w:pPr>
  </w:p>
  <w:p w14:paraId="4193B1D7" w14:textId="77777777" w:rsidR="00694DC9" w:rsidRDefault="00694DC9">
    <w:pPr>
      <w:pStyle w:val="Encabezado"/>
      <w:spacing w:line="240" w:lineRule="auto"/>
      <w:rPr>
        <w:lang w:val="es-ES"/>
      </w:rPr>
    </w:pPr>
  </w:p>
  <w:p w14:paraId="5A1A6503" w14:textId="77777777" w:rsidR="00694DC9" w:rsidRDefault="00694DC9">
    <w:pPr>
      <w:pStyle w:val="Encabezado"/>
      <w:spacing w:line="240" w:lineRule="auto"/>
      <w:rPr>
        <w:lang w:val="es-ES"/>
      </w:rPr>
    </w:pPr>
  </w:p>
  <w:p w14:paraId="41A2111C" w14:textId="77777777" w:rsidR="00694DC9" w:rsidRDefault="00694DC9">
    <w:pPr>
      <w:pStyle w:val="Encabezado"/>
      <w:spacing w:line="240" w:lineRule="auto"/>
      <w:rPr>
        <w:lang w:val="es-E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SMODELO" w:val="N"/>
    <w:docVar w:name="MODWMODS_ID" w:val="2071"/>
    <w:docVar w:name="MODWMODS_N_MODELO" w:val="EDICTOS ACTAS INMATRICULACION.DOC"/>
    <w:docVar w:name="TIPO" w:val="25"/>
  </w:docVars>
  <w:rsids>
    <w:rsidRoot w:val="00C25086"/>
    <w:rsid w:val="000006E3"/>
    <w:rsid w:val="000033EB"/>
    <w:rsid w:val="00021D8D"/>
    <w:rsid w:val="00036222"/>
    <w:rsid w:val="00045FBF"/>
    <w:rsid w:val="00054043"/>
    <w:rsid w:val="000545BE"/>
    <w:rsid w:val="00070D8C"/>
    <w:rsid w:val="000716D5"/>
    <w:rsid w:val="00087023"/>
    <w:rsid w:val="000F5724"/>
    <w:rsid w:val="001022A5"/>
    <w:rsid w:val="00131FC5"/>
    <w:rsid w:val="00136394"/>
    <w:rsid w:val="00175081"/>
    <w:rsid w:val="001B487E"/>
    <w:rsid w:val="001B676C"/>
    <w:rsid w:val="001D382C"/>
    <w:rsid w:val="001D7E08"/>
    <w:rsid w:val="001E6EDB"/>
    <w:rsid w:val="00221654"/>
    <w:rsid w:val="00225AAD"/>
    <w:rsid w:val="00250B82"/>
    <w:rsid w:val="00286967"/>
    <w:rsid w:val="00295554"/>
    <w:rsid w:val="002B1F0B"/>
    <w:rsid w:val="002B5AD4"/>
    <w:rsid w:val="002C0EAD"/>
    <w:rsid w:val="002C7C2C"/>
    <w:rsid w:val="00313598"/>
    <w:rsid w:val="0034538F"/>
    <w:rsid w:val="00383791"/>
    <w:rsid w:val="00392BC6"/>
    <w:rsid w:val="00395495"/>
    <w:rsid w:val="003A0939"/>
    <w:rsid w:val="003C0CCC"/>
    <w:rsid w:val="003C23D4"/>
    <w:rsid w:val="003D5649"/>
    <w:rsid w:val="003E0BD5"/>
    <w:rsid w:val="003E0E07"/>
    <w:rsid w:val="003E3722"/>
    <w:rsid w:val="003F2630"/>
    <w:rsid w:val="003F56C6"/>
    <w:rsid w:val="004176A0"/>
    <w:rsid w:val="00427AE4"/>
    <w:rsid w:val="00431DA1"/>
    <w:rsid w:val="004D2A29"/>
    <w:rsid w:val="00503900"/>
    <w:rsid w:val="00515488"/>
    <w:rsid w:val="00526977"/>
    <w:rsid w:val="005349CA"/>
    <w:rsid w:val="005907C8"/>
    <w:rsid w:val="005A05FA"/>
    <w:rsid w:val="005A58D4"/>
    <w:rsid w:val="005A7F2C"/>
    <w:rsid w:val="005D297B"/>
    <w:rsid w:val="005E3399"/>
    <w:rsid w:val="005F5E62"/>
    <w:rsid w:val="0062491F"/>
    <w:rsid w:val="006310D4"/>
    <w:rsid w:val="00631EBF"/>
    <w:rsid w:val="00644719"/>
    <w:rsid w:val="0064581D"/>
    <w:rsid w:val="00694DC9"/>
    <w:rsid w:val="006A519A"/>
    <w:rsid w:val="006C2EE5"/>
    <w:rsid w:val="006E43A3"/>
    <w:rsid w:val="00734FE5"/>
    <w:rsid w:val="00736DD2"/>
    <w:rsid w:val="00763592"/>
    <w:rsid w:val="00776B11"/>
    <w:rsid w:val="00782AF1"/>
    <w:rsid w:val="0079409D"/>
    <w:rsid w:val="00795171"/>
    <w:rsid w:val="007952B0"/>
    <w:rsid w:val="007A26E6"/>
    <w:rsid w:val="007B3194"/>
    <w:rsid w:val="007B6DAE"/>
    <w:rsid w:val="007C1C44"/>
    <w:rsid w:val="007C4673"/>
    <w:rsid w:val="007D7C11"/>
    <w:rsid w:val="007E411B"/>
    <w:rsid w:val="00801B0D"/>
    <w:rsid w:val="0082097D"/>
    <w:rsid w:val="0082719C"/>
    <w:rsid w:val="00850719"/>
    <w:rsid w:val="00852B0C"/>
    <w:rsid w:val="00853FBE"/>
    <w:rsid w:val="00867805"/>
    <w:rsid w:val="00870F77"/>
    <w:rsid w:val="008C2650"/>
    <w:rsid w:val="008C7039"/>
    <w:rsid w:val="008E16C8"/>
    <w:rsid w:val="0091141B"/>
    <w:rsid w:val="00916865"/>
    <w:rsid w:val="00936B6E"/>
    <w:rsid w:val="00943474"/>
    <w:rsid w:val="009611A8"/>
    <w:rsid w:val="00A056AC"/>
    <w:rsid w:val="00A11EA2"/>
    <w:rsid w:val="00A263F6"/>
    <w:rsid w:val="00A42057"/>
    <w:rsid w:val="00A42B7C"/>
    <w:rsid w:val="00A44023"/>
    <w:rsid w:val="00A655E1"/>
    <w:rsid w:val="00A84CB3"/>
    <w:rsid w:val="00AB0941"/>
    <w:rsid w:val="00B005DF"/>
    <w:rsid w:val="00B00C75"/>
    <w:rsid w:val="00B27AC6"/>
    <w:rsid w:val="00B37A30"/>
    <w:rsid w:val="00B40E16"/>
    <w:rsid w:val="00B6180D"/>
    <w:rsid w:val="00B6369D"/>
    <w:rsid w:val="00B71CE1"/>
    <w:rsid w:val="00B93A60"/>
    <w:rsid w:val="00BA3691"/>
    <w:rsid w:val="00BF6CD8"/>
    <w:rsid w:val="00BF7D7F"/>
    <w:rsid w:val="00C00C44"/>
    <w:rsid w:val="00C1035B"/>
    <w:rsid w:val="00C15FFB"/>
    <w:rsid w:val="00C25086"/>
    <w:rsid w:val="00C47DDA"/>
    <w:rsid w:val="00C51915"/>
    <w:rsid w:val="00C52A94"/>
    <w:rsid w:val="00C6167D"/>
    <w:rsid w:val="00C97D8F"/>
    <w:rsid w:val="00CA5FF4"/>
    <w:rsid w:val="00CA6A3C"/>
    <w:rsid w:val="00CB3810"/>
    <w:rsid w:val="00CB5F29"/>
    <w:rsid w:val="00CD4CBA"/>
    <w:rsid w:val="00CE0826"/>
    <w:rsid w:val="00CF0B52"/>
    <w:rsid w:val="00D019C9"/>
    <w:rsid w:val="00D50C58"/>
    <w:rsid w:val="00D70ACD"/>
    <w:rsid w:val="00D80482"/>
    <w:rsid w:val="00D83048"/>
    <w:rsid w:val="00D902BB"/>
    <w:rsid w:val="00DA1D56"/>
    <w:rsid w:val="00DB0841"/>
    <w:rsid w:val="00DC1B4F"/>
    <w:rsid w:val="00E66468"/>
    <w:rsid w:val="00EE710D"/>
    <w:rsid w:val="00F17175"/>
    <w:rsid w:val="00F7217C"/>
    <w:rsid w:val="00F83CC8"/>
    <w:rsid w:val="00F84839"/>
    <w:rsid w:val="00F923EF"/>
    <w:rsid w:val="00FB1F5C"/>
    <w:rsid w:val="00FC50CA"/>
    <w:rsid w:val="00FF71D3"/>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56C9EF"/>
  <w15:docId w15:val="{20B83461-AFE4-4F42-85E4-C541F7F74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23D4"/>
    <w:pPr>
      <w:widowControl w:val="0"/>
      <w:tabs>
        <w:tab w:val="right" w:leader="hyphen" w:pos="7371"/>
      </w:tabs>
      <w:spacing w:line="480" w:lineRule="exact"/>
      <w:ind w:firstLine="567"/>
      <w:jc w:val="both"/>
    </w:pPr>
    <w:rPr>
      <w:rFonts w:ascii="Courier New" w:hAnsi="Courier New"/>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E6EDB"/>
    <w:pPr>
      <w:tabs>
        <w:tab w:val="center" w:pos="4252"/>
        <w:tab w:val="right" w:pos="8504"/>
      </w:tabs>
    </w:pPr>
  </w:style>
  <w:style w:type="paragraph" w:styleId="Piedepgina">
    <w:name w:val="footer"/>
    <w:basedOn w:val="Normal"/>
    <w:rsid w:val="001E6EDB"/>
    <w:pPr>
      <w:tabs>
        <w:tab w:val="center" w:pos="4252"/>
        <w:tab w:val="right" w:pos="8504"/>
      </w:tabs>
    </w:pPr>
  </w:style>
  <w:style w:type="character" w:styleId="Nmerodepgina">
    <w:name w:val="page number"/>
    <w:basedOn w:val="Fuentedeprrafopredeter"/>
    <w:rsid w:val="007B3194"/>
  </w:style>
  <w:style w:type="paragraph" w:customStyle="1" w:styleId="Notas">
    <w:name w:val="Notas"/>
    <w:basedOn w:val="Normal"/>
    <w:qFormat/>
    <w:rsid w:val="00776B11"/>
    <w:pPr>
      <w:spacing w:line="240" w:lineRule="atLeast"/>
    </w:pPr>
    <w:rPr>
      <w:rFonts w:ascii="Arial" w:hAnsi="Arial"/>
    </w:rPr>
  </w:style>
  <w:style w:type="paragraph" w:styleId="Textoindependiente">
    <w:name w:val="Body Text"/>
    <w:basedOn w:val="Normal"/>
    <w:link w:val="TextoindependienteCar"/>
    <w:rsid w:val="00A44023"/>
    <w:pPr>
      <w:widowControl/>
      <w:tabs>
        <w:tab w:val="clear" w:pos="7371"/>
      </w:tabs>
      <w:spacing w:before="100" w:beforeAutospacing="1" w:after="100" w:afterAutospacing="1" w:line="240" w:lineRule="auto"/>
      <w:ind w:firstLine="0"/>
      <w:jc w:val="left"/>
    </w:pPr>
    <w:rPr>
      <w:rFonts w:ascii="Arial Unicode MS" w:eastAsia="Arial Unicode MS" w:hAnsi="Arial Unicode MS" w:cs="Arial Unicode MS"/>
      <w:szCs w:val="24"/>
      <w:lang w:val="es-ES"/>
    </w:rPr>
  </w:style>
  <w:style w:type="character" w:customStyle="1" w:styleId="TextoindependienteCar">
    <w:name w:val="Texto independiente Car"/>
    <w:basedOn w:val="Fuentedeprrafopredeter"/>
    <w:link w:val="Textoindependiente"/>
    <w:rsid w:val="00A44023"/>
    <w:rPr>
      <w:rFonts w:ascii="Arial Unicode MS" w:eastAsia="Arial Unicode MS" w:hAnsi="Arial Unicode MS" w:cs="Arial Unicode MS"/>
      <w:sz w:val="24"/>
      <w:szCs w:val="24"/>
      <w:lang w:val="es-ES" w:eastAsia="es-ES"/>
    </w:rPr>
  </w:style>
  <w:style w:type="paragraph" w:styleId="Textoindependiente2">
    <w:name w:val="Body Text 2"/>
    <w:basedOn w:val="Normal"/>
    <w:link w:val="Textoindependiente2Car"/>
    <w:rsid w:val="00A44023"/>
    <w:pPr>
      <w:widowControl/>
      <w:tabs>
        <w:tab w:val="clear" w:pos="7371"/>
      </w:tabs>
      <w:spacing w:before="100" w:beforeAutospacing="1" w:after="100" w:afterAutospacing="1" w:line="240" w:lineRule="auto"/>
      <w:ind w:firstLine="0"/>
      <w:jc w:val="left"/>
    </w:pPr>
    <w:rPr>
      <w:rFonts w:ascii="Arial Unicode MS" w:eastAsia="Arial Unicode MS" w:hAnsi="Arial Unicode MS" w:cs="Arial Unicode MS"/>
      <w:szCs w:val="24"/>
      <w:lang w:val="es-ES"/>
    </w:rPr>
  </w:style>
  <w:style w:type="character" w:customStyle="1" w:styleId="Textoindependiente2Car">
    <w:name w:val="Texto independiente 2 Car"/>
    <w:basedOn w:val="Fuentedeprrafopredeter"/>
    <w:link w:val="Textoindependiente2"/>
    <w:rsid w:val="00A44023"/>
    <w:rPr>
      <w:rFonts w:ascii="Arial Unicode MS" w:eastAsia="Arial Unicode MS" w:hAnsi="Arial Unicode MS" w:cs="Arial Unicode MS"/>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notaria\Word\Plantill\ESCRITU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ESCRITUR</Template>
  <TotalTime>0</TotalTime>
  <Pages>4</Pages>
  <Words>607</Words>
  <Characters>3394</Characters>
  <Application>Microsoft Office Word</Application>
  <DocSecurity>0</DocSecurity>
  <Lines>28</Lines>
  <Paragraphs>7</Paragraphs>
  <ScaleCrop>false</ScaleCrop>
  <HeadingPairs>
    <vt:vector size="4" baseType="variant">
      <vt:variant>
        <vt:lpstr>Título</vt:lpstr>
      </vt:variant>
      <vt:variant>
        <vt:i4>1</vt:i4>
      </vt:variant>
      <vt:variant>
        <vt:lpstr>prueba de formato20/24</vt:lpstr>
      </vt:variant>
      <vt:variant>
        <vt:i4>0</vt:i4>
      </vt:variant>
    </vt:vector>
  </HeadingPairs>
  <TitlesOfParts>
    <vt:vector size="1" baseType="lpstr">
      <vt:lpstr/>
    </vt:vector>
  </TitlesOfParts>
  <Company>Informatica Notarial S.L.</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dc:creator>
  <cp:lastModifiedBy>Hp</cp:lastModifiedBy>
  <cp:revision>3</cp:revision>
  <cp:lastPrinted>2026-08-12T08:05:00Z</cp:lastPrinted>
  <dcterms:created xsi:type="dcterms:W3CDTF">2026-08-12T06:38:00Z</dcterms:created>
  <dcterms:modified xsi:type="dcterms:W3CDTF">2026-08-12T08:05:00Z</dcterms:modified>
</cp:coreProperties>
</file>